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9008E7" w14:textId="77777777" w:rsidR="001F4C82" w:rsidRDefault="00EA6FD3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ΤΙΤΛΟΣ – ΕΠΩΝΥΜΙΑ</w:t>
      </w:r>
    </w:p>
    <w:p w14:paraId="1BB28526" w14:textId="77777777" w:rsidR="001F4C82" w:rsidRDefault="00EA6FD3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ΣΩΜΑΤΕΙΟΥ</w:t>
      </w:r>
    </w:p>
    <w:p w14:paraId="2AAAC69E" w14:textId="77777777" w:rsidR="001F4C82" w:rsidRDefault="001F4C82">
      <w:pPr>
        <w:pStyle w:val="Standard"/>
        <w:rPr>
          <w:sz w:val="28"/>
          <w:szCs w:val="28"/>
        </w:rPr>
      </w:pPr>
    </w:p>
    <w:p w14:paraId="74925DA2" w14:textId="77777777" w:rsidR="001F4C82" w:rsidRDefault="001F4C82">
      <w:pPr>
        <w:pStyle w:val="Standard"/>
        <w:rPr>
          <w:sz w:val="28"/>
          <w:szCs w:val="28"/>
        </w:rPr>
      </w:pPr>
    </w:p>
    <w:p w14:paraId="2E1EFF92" w14:textId="77777777" w:rsidR="001F4C82" w:rsidRDefault="001F4C82">
      <w:pPr>
        <w:pStyle w:val="Standard"/>
        <w:rPr>
          <w:sz w:val="28"/>
          <w:szCs w:val="28"/>
        </w:rPr>
      </w:pPr>
    </w:p>
    <w:p w14:paraId="763F5748" w14:textId="77777777" w:rsidR="001F4C82" w:rsidRDefault="00EA6FD3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Αριθ. </w:t>
      </w:r>
      <w:proofErr w:type="spellStart"/>
      <w:r>
        <w:rPr>
          <w:sz w:val="28"/>
          <w:szCs w:val="28"/>
        </w:rPr>
        <w:t>Πρωτ</w:t>
      </w:r>
      <w:proofErr w:type="spellEnd"/>
      <w:r>
        <w:rPr>
          <w:sz w:val="28"/>
          <w:szCs w:val="28"/>
        </w:rPr>
        <w:t>.  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Τόπος – </w:t>
      </w:r>
      <w:proofErr w:type="spellStart"/>
      <w:r>
        <w:rPr>
          <w:sz w:val="28"/>
          <w:szCs w:val="28"/>
        </w:rPr>
        <w:t>Ημερ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νία</w:t>
      </w:r>
      <w:proofErr w:type="spellEnd"/>
      <w:r>
        <w:rPr>
          <w:sz w:val="28"/>
          <w:szCs w:val="28"/>
        </w:rPr>
        <w:t xml:space="preserve"> _______ 2021</w:t>
      </w:r>
    </w:p>
    <w:p w14:paraId="77045DCA" w14:textId="77777777" w:rsidR="001F4C82" w:rsidRDefault="001F4C82">
      <w:pPr>
        <w:pStyle w:val="Standard"/>
        <w:rPr>
          <w:sz w:val="28"/>
          <w:szCs w:val="28"/>
        </w:rPr>
      </w:pPr>
    </w:p>
    <w:p w14:paraId="7D8EF94D" w14:textId="77777777" w:rsidR="001F4C82" w:rsidRDefault="001F4C82">
      <w:pPr>
        <w:pStyle w:val="Standard"/>
        <w:rPr>
          <w:sz w:val="28"/>
          <w:szCs w:val="28"/>
        </w:rPr>
      </w:pPr>
    </w:p>
    <w:p w14:paraId="70FF06F7" w14:textId="77777777" w:rsidR="001F4C82" w:rsidRDefault="001F4C82">
      <w:pPr>
        <w:pStyle w:val="Standard"/>
        <w:rPr>
          <w:sz w:val="28"/>
          <w:szCs w:val="28"/>
        </w:rPr>
      </w:pPr>
    </w:p>
    <w:p w14:paraId="02BB25A6" w14:textId="77777777" w:rsidR="001F4C82" w:rsidRDefault="001F4C82">
      <w:pPr>
        <w:pStyle w:val="Standard"/>
        <w:rPr>
          <w:sz w:val="28"/>
          <w:szCs w:val="28"/>
        </w:rPr>
      </w:pPr>
    </w:p>
    <w:p w14:paraId="60A004C7" w14:textId="77777777" w:rsidR="001F4C82" w:rsidRDefault="001F4C82">
      <w:pPr>
        <w:pStyle w:val="Standard"/>
        <w:rPr>
          <w:sz w:val="28"/>
          <w:szCs w:val="28"/>
        </w:rPr>
      </w:pPr>
    </w:p>
    <w:p w14:paraId="75E43E54" w14:textId="77777777" w:rsidR="001F4C82" w:rsidRDefault="00EA6FD3">
      <w:pPr>
        <w:pStyle w:val="Standard"/>
        <w:jc w:val="center"/>
      </w:pPr>
      <w:r>
        <w:rPr>
          <w:b/>
          <w:bCs/>
          <w:sz w:val="28"/>
          <w:szCs w:val="28"/>
        </w:rPr>
        <w:t>Β Ε Β Α Ι Ω Σ Η</w:t>
      </w:r>
    </w:p>
    <w:p w14:paraId="50380CE8" w14:textId="77777777" w:rsidR="001F4C82" w:rsidRDefault="001F4C82">
      <w:pPr>
        <w:pStyle w:val="Standard"/>
        <w:jc w:val="center"/>
        <w:rPr>
          <w:sz w:val="28"/>
          <w:szCs w:val="28"/>
        </w:rPr>
      </w:pPr>
    </w:p>
    <w:p w14:paraId="11540BCE" w14:textId="77777777" w:rsidR="001F4C82" w:rsidRDefault="00EA6FD3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Βεβαιώνουμε ότι ο κ. ________ (ΟΝ) ________ (ΕΠ) του ________ , τυγχάνει τακτικό μέλος του Σωματείου μας με την επωνυμία « </w:t>
      </w:r>
      <w:r>
        <w:rPr>
          <w:sz w:val="28"/>
          <w:szCs w:val="28"/>
        </w:rPr>
        <w:t>________ », εγγεγραμμένος σε αυτό πέραν του έτους, με δικαίωμα να εκλέγει και να εκλέγεται.</w:t>
      </w:r>
    </w:p>
    <w:p w14:paraId="6055AA69" w14:textId="77777777" w:rsidR="001F4C82" w:rsidRDefault="00EA6FD3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--  Η παρούσα χορηγείται στον ανωτέρω προκειμένου να την χρησιμοποιήσει στις αρχαιρεσίες της ΣΚ.Ο.Ε. ως υποψήφιος.</w:t>
      </w:r>
    </w:p>
    <w:p w14:paraId="51777069" w14:textId="77777777" w:rsidR="001F4C82" w:rsidRDefault="001F4C82">
      <w:pPr>
        <w:pStyle w:val="Standard"/>
        <w:jc w:val="both"/>
        <w:rPr>
          <w:sz w:val="28"/>
          <w:szCs w:val="28"/>
        </w:rPr>
      </w:pPr>
    </w:p>
    <w:p w14:paraId="6E20460E" w14:textId="77777777" w:rsidR="001F4C82" w:rsidRDefault="00EA6FD3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ΓΙΑ ΤΟ ΣΩΜΑΤΕΙΟ</w:t>
      </w:r>
    </w:p>
    <w:p w14:paraId="672C8616" w14:textId="77777777" w:rsidR="001F4C82" w:rsidRDefault="001F4C82">
      <w:pPr>
        <w:pStyle w:val="Standard"/>
        <w:jc w:val="center"/>
        <w:rPr>
          <w:sz w:val="28"/>
          <w:szCs w:val="28"/>
        </w:rPr>
      </w:pPr>
    </w:p>
    <w:p w14:paraId="3220F5B3" w14:textId="77777777" w:rsidR="001F4C82" w:rsidRDefault="00EA6FD3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Ο ΠΡΟΕΔΡΟΣ                                   Ο ΓΕΝΙΚΟΣ ΓΡΑΜΜΑΤΕΑΣ</w:t>
      </w:r>
    </w:p>
    <w:p w14:paraId="357EA999" w14:textId="77777777" w:rsidR="001F4C82" w:rsidRDefault="001F4C82">
      <w:pPr>
        <w:pStyle w:val="Standard"/>
        <w:rPr>
          <w:sz w:val="28"/>
          <w:szCs w:val="28"/>
        </w:rPr>
      </w:pPr>
    </w:p>
    <w:p w14:paraId="573D16B1" w14:textId="77777777" w:rsidR="001F4C82" w:rsidRDefault="001F4C82">
      <w:pPr>
        <w:pStyle w:val="Standard"/>
        <w:rPr>
          <w:sz w:val="28"/>
          <w:szCs w:val="28"/>
        </w:rPr>
      </w:pPr>
    </w:p>
    <w:p w14:paraId="5D9C6269" w14:textId="77777777" w:rsidR="001F4C82" w:rsidRDefault="001F4C82">
      <w:pPr>
        <w:pStyle w:val="Standard"/>
        <w:rPr>
          <w:sz w:val="28"/>
          <w:szCs w:val="28"/>
        </w:rPr>
      </w:pPr>
    </w:p>
    <w:p w14:paraId="53783561" w14:textId="77777777" w:rsidR="001F4C82" w:rsidRDefault="00EA6FD3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(</w:t>
      </w:r>
      <w:proofErr w:type="spellStart"/>
      <w:r>
        <w:rPr>
          <w:sz w:val="28"/>
          <w:szCs w:val="28"/>
        </w:rPr>
        <w:t>ονομ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μο</w:t>
      </w:r>
      <w:proofErr w:type="spellEnd"/>
      <w:r>
        <w:rPr>
          <w:sz w:val="28"/>
          <w:szCs w:val="28"/>
        </w:rPr>
        <w:t xml:space="preserve"> – υπογραφή)          σφραγίδα           (</w:t>
      </w:r>
      <w:proofErr w:type="spellStart"/>
      <w:r>
        <w:rPr>
          <w:sz w:val="28"/>
          <w:szCs w:val="28"/>
        </w:rPr>
        <w:t>ονομ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μο</w:t>
      </w:r>
      <w:proofErr w:type="spellEnd"/>
      <w:r>
        <w:rPr>
          <w:sz w:val="28"/>
          <w:szCs w:val="28"/>
        </w:rPr>
        <w:t xml:space="preserve"> – υπογραφή)</w:t>
      </w:r>
    </w:p>
    <w:p w14:paraId="45A49EE8" w14:textId="77777777" w:rsidR="001F4C82" w:rsidRDefault="00EA6FD3">
      <w:pPr>
        <w:pStyle w:val="Standard"/>
      </w:pPr>
      <w:r>
        <w:rPr>
          <w:sz w:val="28"/>
          <w:szCs w:val="28"/>
        </w:rPr>
        <w:t xml:space="preserve">                                                                 Σωματεί</w:t>
      </w:r>
      <w:r>
        <w:rPr>
          <w:sz w:val="28"/>
          <w:szCs w:val="28"/>
        </w:rPr>
        <w:t>ου</w:t>
      </w:r>
    </w:p>
    <w:sectPr w:rsidR="001F4C8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86B079" w14:textId="77777777" w:rsidR="00EA6FD3" w:rsidRDefault="00EA6FD3">
      <w:r>
        <w:separator/>
      </w:r>
    </w:p>
  </w:endnote>
  <w:endnote w:type="continuationSeparator" w:id="0">
    <w:p w14:paraId="320F4B77" w14:textId="77777777" w:rsidR="00EA6FD3" w:rsidRDefault="00EA6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E050B1" w14:textId="77777777" w:rsidR="00EA6FD3" w:rsidRDefault="00EA6FD3">
      <w:r>
        <w:rPr>
          <w:color w:val="000000"/>
        </w:rPr>
        <w:separator/>
      </w:r>
    </w:p>
  </w:footnote>
  <w:footnote w:type="continuationSeparator" w:id="0">
    <w:p w14:paraId="2D47F857" w14:textId="77777777" w:rsidR="00EA6FD3" w:rsidRDefault="00EA6F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F4C82"/>
    <w:rsid w:val="001F4C82"/>
    <w:rsid w:val="00DB7ED4"/>
    <w:rsid w:val="00EA6FD3"/>
    <w:rsid w:val="00ED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29B5B"/>
  <w15:docId w15:val="{E1D9F070-50E0-4F02-9DC4-9A2B706A9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Lucida Sans"/>
        <w:kern w:val="3"/>
        <w:sz w:val="24"/>
        <w:szCs w:val="24"/>
        <w:lang w:val="el-G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S. Mpekos</dc:creator>
  <cp:lastModifiedBy>George S. Mpekos</cp:lastModifiedBy>
  <cp:revision>2</cp:revision>
  <dcterms:created xsi:type="dcterms:W3CDTF">2021-03-03T10:33:00Z</dcterms:created>
  <dcterms:modified xsi:type="dcterms:W3CDTF">2021-03-03T10:33:00Z</dcterms:modified>
</cp:coreProperties>
</file>